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314" w:type="dxa"/>
        <w:tblBorders>
          <w:insideH w:val="thinThickSmallGap" w:sz="24" w:space="0" w:color="auto"/>
        </w:tblBorders>
        <w:tblLook w:val="0000" w:firstRow="0" w:lastRow="0" w:firstColumn="0" w:lastColumn="0" w:noHBand="0" w:noVBand="0"/>
      </w:tblPr>
      <w:tblGrid>
        <w:gridCol w:w="5778"/>
        <w:gridCol w:w="4536"/>
      </w:tblGrid>
      <w:tr w:rsidR="00B43B86" w:rsidRPr="00B43B86" w14:paraId="39F109B3" w14:textId="77777777" w:rsidTr="002416CE">
        <w:trPr>
          <w:trHeight w:val="1134"/>
        </w:trPr>
        <w:tc>
          <w:tcPr>
            <w:tcW w:w="5778" w:type="dxa"/>
          </w:tcPr>
          <w:p w14:paraId="7C0E3693" w14:textId="77777777" w:rsidR="00B43B86" w:rsidRPr="00B43B86" w:rsidRDefault="00B43B86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bookmarkStart w:id="0" w:name="_Hlk37940265"/>
            <w:bookmarkEnd w:id="0"/>
            <w:r w:rsidRPr="00B43B86">
              <w:rPr>
                <w:sz w:val="28"/>
                <w:szCs w:val="28"/>
              </w:rPr>
              <w:t>РЕСПУБЛИКА АЛТАЙ</w:t>
            </w:r>
          </w:p>
          <w:p w14:paraId="48509F3C" w14:textId="77777777" w:rsidR="00B43B86" w:rsidRPr="00B43B86" w:rsidRDefault="00B43B86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43B86">
              <w:rPr>
                <w:sz w:val="28"/>
                <w:szCs w:val="28"/>
              </w:rPr>
              <w:t>АДМИНИСТРАЦИЯ</w:t>
            </w:r>
          </w:p>
          <w:p w14:paraId="57F9A81F" w14:textId="77777777" w:rsidR="00B43B86" w:rsidRPr="00B43B86" w:rsidRDefault="00B43B86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43B86">
              <w:rPr>
                <w:sz w:val="28"/>
                <w:szCs w:val="28"/>
              </w:rPr>
              <w:t>МУНИЦИПАЛЬНОГО ОБРАЗОВАНИЯ</w:t>
            </w:r>
          </w:p>
          <w:p w14:paraId="1FB3999C" w14:textId="77777777" w:rsidR="00B43B86" w:rsidRPr="00B43B86" w:rsidRDefault="00B43B86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43B86">
              <w:rPr>
                <w:sz w:val="28"/>
                <w:szCs w:val="28"/>
              </w:rPr>
              <w:t>«ТУРОЧАКСКИЙ РАЙОН»</w:t>
            </w:r>
          </w:p>
        </w:tc>
        <w:tc>
          <w:tcPr>
            <w:tcW w:w="4536" w:type="dxa"/>
          </w:tcPr>
          <w:p w14:paraId="4818C22C" w14:textId="77777777" w:rsidR="00B43B86" w:rsidRPr="00B43B86" w:rsidRDefault="00B43B86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43B86">
              <w:rPr>
                <w:sz w:val="28"/>
                <w:szCs w:val="28"/>
              </w:rPr>
              <w:t>АЛТАЙ РЕСПУБЛИКА</w:t>
            </w:r>
          </w:p>
          <w:p w14:paraId="78DDFD47" w14:textId="77777777" w:rsidR="00B43B86" w:rsidRPr="00B43B86" w:rsidRDefault="00B43B86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43B86">
              <w:rPr>
                <w:sz w:val="28"/>
                <w:szCs w:val="28"/>
              </w:rPr>
              <w:t>МУНИЦИПАЛ ТОЗОЛМО</w:t>
            </w:r>
          </w:p>
          <w:p w14:paraId="774A9130" w14:textId="77777777" w:rsidR="00B43B86" w:rsidRPr="00B43B86" w:rsidRDefault="00B43B86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43B86">
              <w:rPr>
                <w:sz w:val="28"/>
                <w:szCs w:val="28"/>
              </w:rPr>
              <w:t>АДМИНИСТРАЦИЯЗЫ</w:t>
            </w:r>
          </w:p>
          <w:p w14:paraId="02B0DD25" w14:textId="77777777" w:rsidR="00B43B86" w:rsidRPr="00B43B86" w:rsidRDefault="00B43B86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43B86">
              <w:rPr>
                <w:sz w:val="28"/>
                <w:szCs w:val="28"/>
              </w:rPr>
              <w:t>«ТУРОЧАК АЙМАК»</w:t>
            </w:r>
          </w:p>
          <w:p w14:paraId="56208DE9" w14:textId="77777777" w:rsidR="00B43B86" w:rsidRPr="00B43B86" w:rsidRDefault="00B43B86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B43B86" w:rsidRPr="00B43B86" w14:paraId="53271C95" w14:textId="77777777" w:rsidTr="002416CE">
        <w:trPr>
          <w:trHeight w:val="442"/>
        </w:trPr>
        <w:tc>
          <w:tcPr>
            <w:tcW w:w="5778" w:type="dxa"/>
            <w:vAlign w:val="bottom"/>
          </w:tcPr>
          <w:p w14:paraId="6F0DF1A4" w14:textId="77777777" w:rsidR="00B43B86" w:rsidRPr="00B43B86" w:rsidRDefault="000E429D" w:rsidP="00B43B8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ПОСТАНОВЛЕНИЕ</w:t>
            </w:r>
          </w:p>
        </w:tc>
        <w:tc>
          <w:tcPr>
            <w:tcW w:w="4536" w:type="dxa"/>
            <w:vAlign w:val="bottom"/>
          </w:tcPr>
          <w:p w14:paraId="04FC03B6" w14:textId="77777777" w:rsidR="00B43B86" w:rsidRPr="00B43B86" w:rsidRDefault="007C3AAF" w:rsidP="000E429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sz w:val="28"/>
                <w:szCs w:val="28"/>
              </w:rPr>
            </w:pPr>
            <w:r w:rsidRPr="004627FB">
              <w:rPr>
                <w:b/>
                <w:bCs/>
                <w:sz w:val="28"/>
                <w:szCs w:val="28"/>
                <w:lang w:val="en-US"/>
              </w:rPr>
              <w:t>J</w:t>
            </w:r>
            <w:r w:rsidR="000E429D">
              <w:rPr>
                <w:b/>
                <w:bCs/>
                <w:sz w:val="28"/>
                <w:szCs w:val="28"/>
              </w:rPr>
              <w:t>ОП</w:t>
            </w:r>
          </w:p>
        </w:tc>
      </w:tr>
    </w:tbl>
    <w:p w14:paraId="1E805433" w14:textId="77777777" w:rsidR="00B43B86" w:rsidRPr="00B43B86" w:rsidRDefault="00B43B86" w:rsidP="00B43B86">
      <w:pPr>
        <w:widowControl w:val="0"/>
        <w:autoSpaceDE w:val="0"/>
        <w:autoSpaceDN w:val="0"/>
        <w:adjustRightInd w:val="0"/>
      </w:pPr>
    </w:p>
    <w:p w14:paraId="3C2AFAB9" w14:textId="6654B517" w:rsidR="00FC7D1A" w:rsidRPr="00095919" w:rsidRDefault="00FC7D1A" w:rsidP="00FC7D1A">
      <w:pPr>
        <w:widowControl w:val="0"/>
        <w:autoSpaceDE w:val="0"/>
        <w:autoSpaceDN w:val="0"/>
        <w:adjustRightInd w:val="0"/>
        <w:spacing w:after="240"/>
        <w:jc w:val="center"/>
        <w:rPr>
          <w:sz w:val="28"/>
          <w:szCs w:val="28"/>
        </w:rPr>
      </w:pPr>
      <w:r w:rsidRPr="00B43B86">
        <w:rPr>
          <w:sz w:val="28"/>
          <w:szCs w:val="28"/>
        </w:rPr>
        <w:t xml:space="preserve">от </w:t>
      </w:r>
      <w:r w:rsidR="000E429D">
        <w:rPr>
          <w:sz w:val="28"/>
          <w:szCs w:val="28"/>
        </w:rPr>
        <w:t>«</w:t>
      </w:r>
      <w:r w:rsidR="0050218A">
        <w:rPr>
          <w:sz w:val="28"/>
          <w:szCs w:val="28"/>
        </w:rPr>
        <w:t>17</w:t>
      </w:r>
      <w:r w:rsidR="000E429D">
        <w:rPr>
          <w:sz w:val="28"/>
          <w:szCs w:val="28"/>
        </w:rPr>
        <w:t xml:space="preserve">» </w:t>
      </w:r>
      <w:r w:rsidR="00C36FC9">
        <w:rPr>
          <w:sz w:val="28"/>
          <w:szCs w:val="28"/>
        </w:rPr>
        <w:t>июл</w:t>
      </w:r>
      <w:r w:rsidR="00A56659">
        <w:rPr>
          <w:sz w:val="28"/>
          <w:szCs w:val="28"/>
        </w:rPr>
        <w:t>я</w:t>
      </w:r>
      <w:r w:rsidRPr="00B43B86">
        <w:rPr>
          <w:sz w:val="28"/>
          <w:szCs w:val="28"/>
        </w:rPr>
        <w:t xml:space="preserve"> 20</w:t>
      </w:r>
      <w:r w:rsidR="00A04615">
        <w:rPr>
          <w:sz w:val="28"/>
          <w:szCs w:val="28"/>
        </w:rPr>
        <w:t>20</w:t>
      </w:r>
      <w:r w:rsidRPr="00B43B86">
        <w:rPr>
          <w:sz w:val="28"/>
          <w:szCs w:val="28"/>
        </w:rPr>
        <w:t xml:space="preserve"> г</w:t>
      </w:r>
      <w:r>
        <w:rPr>
          <w:sz w:val="28"/>
          <w:szCs w:val="28"/>
        </w:rPr>
        <w:t>ода</w:t>
      </w:r>
      <w:r w:rsidRPr="00B43B86">
        <w:rPr>
          <w:sz w:val="28"/>
          <w:szCs w:val="28"/>
        </w:rPr>
        <w:t xml:space="preserve"> №</w:t>
      </w:r>
      <w:r w:rsidR="000E429D">
        <w:rPr>
          <w:sz w:val="28"/>
          <w:szCs w:val="28"/>
        </w:rPr>
        <w:t xml:space="preserve"> </w:t>
      </w:r>
      <w:r w:rsidR="008B4B24">
        <w:rPr>
          <w:sz w:val="28"/>
          <w:szCs w:val="28"/>
        </w:rPr>
        <w:t>375</w:t>
      </w:r>
    </w:p>
    <w:p w14:paraId="57E16F03" w14:textId="34F297D4" w:rsidR="00FC7D1A" w:rsidRPr="005320C6" w:rsidRDefault="00FC7D1A" w:rsidP="00FC7D1A">
      <w:pPr>
        <w:pStyle w:val="aa"/>
        <w:jc w:val="center"/>
        <w:rPr>
          <w:sz w:val="28"/>
        </w:rPr>
      </w:pPr>
      <w:r w:rsidRPr="005320C6">
        <w:rPr>
          <w:rStyle w:val="ab"/>
          <w:sz w:val="28"/>
        </w:rPr>
        <w:t>О</w:t>
      </w:r>
      <w:r w:rsidR="00A64B4F">
        <w:rPr>
          <w:rStyle w:val="ab"/>
          <w:sz w:val="28"/>
        </w:rPr>
        <w:t xml:space="preserve"> внесении изменений в</w:t>
      </w:r>
      <w:r w:rsidRPr="005320C6">
        <w:rPr>
          <w:rStyle w:val="ab"/>
          <w:sz w:val="28"/>
        </w:rPr>
        <w:t xml:space="preserve"> схем</w:t>
      </w:r>
      <w:r w:rsidR="00A64B4F">
        <w:rPr>
          <w:rStyle w:val="ab"/>
          <w:sz w:val="28"/>
        </w:rPr>
        <w:t>у</w:t>
      </w:r>
      <w:r w:rsidRPr="005320C6">
        <w:rPr>
          <w:rStyle w:val="ab"/>
          <w:sz w:val="28"/>
        </w:rPr>
        <w:t xml:space="preserve"> размещения контейнерных площадок для временного </w:t>
      </w:r>
      <w:r w:rsidR="005E43C3">
        <w:rPr>
          <w:rStyle w:val="ab"/>
          <w:sz w:val="28"/>
        </w:rPr>
        <w:t>хранения твё</w:t>
      </w:r>
      <w:r w:rsidRPr="005320C6">
        <w:rPr>
          <w:rStyle w:val="ab"/>
          <w:sz w:val="28"/>
        </w:rPr>
        <w:t xml:space="preserve">рдых бытовых отходов на территории муниципального образования «Турочакский район» </w:t>
      </w:r>
    </w:p>
    <w:p w14:paraId="7E6C9DD4" w14:textId="3AAEC32C" w:rsidR="00FC7D1A" w:rsidRDefault="000E429D" w:rsidP="00FC7D1A">
      <w:pPr>
        <w:widowControl w:val="0"/>
        <w:autoSpaceDE w:val="0"/>
        <w:autoSpaceDN w:val="0"/>
        <w:adjustRightInd w:val="0"/>
        <w:spacing w:after="24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FC7D1A" w:rsidRPr="005320C6">
        <w:rPr>
          <w:sz w:val="28"/>
          <w:szCs w:val="28"/>
        </w:rPr>
        <w:t xml:space="preserve"> соответствии с Федеральным законом от 06.10.2003 г. № 131-ФЗ "Об общих принципах организации местного самоуправления в Российской Федерации», Постановлением </w:t>
      </w:r>
      <w:r w:rsidR="00331868" w:rsidRPr="00331868">
        <w:rPr>
          <w:sz w:val="28"/>
          <w:szCs w:val="28"/>
        </w:rPr>
        <w:t>Правительства Российской Федерации от 31 августа 2018 г. №1039 «Об утверждении Правил обустройства мест (площадок) накопления твердых коммунальных отходов и ведения их реестра»</w:t>
      </w:r>
      <w:r w:rsidR="00FC7D1A" w:rsidRPr="005320C6">
        <w:rPr>
          <w:sz w:val="28"/>
          <w:szCs w:val="28"/>
        </w:rPr>
        <w:t>, Приказом Министерства регионального развития Республики Алтай от 30.10.2017 г. № 447-Д «Об утверждении порядка сбора твердых коммунальных отходов (в том числе раздельного сбора) на территории Республики Алтай»,</w:t>
      </w:r>
    </w:p>
    <w:p w14:paraId="27EFC2C1" w14:textId="77777777" w:rsidR="00FC7D1A" w:rsidRDefault="00FC7D1A" w:rsidP="00FC7D1A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C1D7E">
        <w:rPr>
          <w:b/>
          <w:sz w:val="28"/>
          <w:szCs w:val="28"/>
        </w:rPr>
        <w:t>ПОСТАНОВЛЯЮ:</w:t>
      </w:r>
    </w:p>
    <w:p w14:paraId="340F3FF4" w14:textId="77777777" w:rsidR="00FC7D1A" w:rsidRDefault="00FC7D1A" w:rsidP="00FC7D1A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14:paraId="48154550" w14:textId="5153854B" w:rsidR="000E429D" w:rsidRDefault="007E6759" w:rsidP="000E429D">
      <w:pPr>
        <w:widowControl w:val="0"/>
        <w:numPr>
          <w:ilvl w:val="0"/>
          <w:numId w:val="2"/>
        </w:numPr>
        <w:tabs>
          <w:tab w:val="clear" w:pos="1429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0E429D">
        <w:rPr>
          <w:sz w:val="28"/>
          <w:szCs w:val="28"/>
        </w:rPr>
        <w:t>хемы</w:t>
      </w:r>
      <w:r w:rsidR="00FC7D1A" w:rsidRPr="005320C6">
        <w:rPr>
          <w:sz w:val="28"/>
          <w:szCs w:val="28"/>
        </w:rPr>
        <w:t xml:space="preserve"> размещения контейнерных площадок для временного хранения твердых бытовых отходов на территории муниципального образования «Турочакский рай</w:t>
      </w:r>
      <w:r w:rsidR="003C7537">
        <w:rPr>
          <w:sz w:val="28"/>
          <w:szCs w:val="28"/>
        </w:rPr>
        <w:t>о</w:t>
      </w:r>
      <w:r w:rsidR="000E429D">
        <w:rPr>
          <w:sz w:val="28"/>
          <w:szCs w:val="28"/>
        </w:rPr>
        <w:t xml:space="preserve">н» </w:t>
      </w:r>
      <w:r>
        <w:rPr>
          <w:sz w:val="28"/>
          <w:szCs w:val="28"/>
        </w:rPr>
        <w:t xml:space="preserve">изложить в новой редакции согласно </w:t>
      </w:r>
      <w:r w:rsidR="000E429D">
        <w:rPr>
          <w:sz w:val="28"/>
          <w:szCs w:val="28"/>
        </w:rPr>
        <w:t>приложени</w:t>
      </w:r>
      <w:r>
        <w:rPr>
          <w:sz w:val="28"/>
          <w:szCs w:val="28"/>
        </w:rPr>
        <w:t>ю</w:t>
      </w:r>
      <w:r w:rsidR="000E429D">
        <w:rPr>
          <w:sz w:val="28"/>
          <w:szCs w:val="28"/>
        </w:rPr>
        <w:t xml:space="preserve"> №1</w:t>
      </w:r>
      <w:r w:rsidR="00FC7D1A" w:rsidRPr="005320C6">
        <w:rPr>
          <w:sz w:val="28"/>
          <w:szCs w:val="28"/>
        </w:rPr>
        <w:t xml:space="preserve"> к настоящему постановлению.</w:t>
      </w:r>
    </w:p>
    <w:p w14:paraId="7310E773" w14:textId="70703A09" w:rsidR="000E429D" w:rsidRPr="000E429D" w:rsidRDefault="007E6759" w:rsidP="000E429D">
      <w:pPr>
        <w:widowControl w:val="0"/>
        <w:numPr>
          <w:ilvl w:val="0"/>
          <w:numId w:val="2"/>
        </w:numPr>
        <w:tabs>
          <w:tab w:val="clear" w:pos="1429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0E429D" w:rsidRPr="000E429D">
        <w:rPr>
          <w:sz w:val="28"/>
          <w:szCs w:val="28"/>
        </w:rPr>
        <w:t xml:space="preserve">еестр мест (площадок) накопления твердых коммунальных отходов </w:t>
      </w:r>
      <w:r>
        <w:rPr>
          <w:sz w:val="28"/>
          <w:szCs w:val="28"/>
        </w:rPr>
        <w:t>изложить в новой редакции согласно</w:t>
      </w:r>
      <w:r w:rsidR="000E429D">
        <w:rPr>
          <w:sz w:val="28"/>
          <w:szCs w:val="28"/>
        </w:rPr>
        <w:t xml:space="preserve"> приложени</w:t>
      </w:r>
      <w:r>
        <w:rPr>
          <w:sz w:val="28"/>
          <w:szCs w:val="28"/>
        </w:rPr>
        <w:t>ю</w:t>
      </w:r>
      <w:r w:rsidR="000E429D">
        <w:rPr>
          <w:sz w:val="28"/>
          <w:szCs w:val="28"/>
        </w:rPr>
        <w:t xml:space="preserve"> №2</w:t>
      </w:r>
      <w:r w:rsidR="000E429D" w:rsidRPr="005320C6">
        <w:rPr>
          <w:sz w:val="28"/>
          <w:szCs w:val="28"/>
        </w:rPr>
        <w:t xml:space="preserve"> к настоящему постановлению.</w:t>
      </w:r>
    </w:p>
    <w:p w14:paraId="2E4959E6" w14:textId="015BD76E" w:rsidR="00FC7D1A" w:rsidRPr="005320C6" w:rsidRDefault="007E6759" w:rsidP="00FC7D1A">
      <w:pPr>
        <w:widowControl w:val="0"/>
        <w:numPr>
          <w:ilvl w:val="0"/>
          <w:numId w:val="2"/>
        </w:numPr>
        <w:tabs>
          <w:tab w:val="clear" w:pos="1429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Н</w:t>
      </w:r>
      <w:r w:rsidR="00FC7D1A" w:rsidRPr="005320C6">
        <w:rPr>
          <w:bCs/>
          <w:sz w:val="28"/>
          <w:szCs w:val="28"/>
        </w:rPr>
        <w:t xml:space="preserve">астоящее Постановление </w:t>
      </w:r>
      <w:r w:rsidR="00A64B4F" w:rsidRPr="005320C6">
        <w:rPr>
          <w:bCs/>
          <w:sz w:val="28"/>
          <w:szCs w:val="28"/>
        </w:rPr>
        <w:t>разместить</w:t>
      </w:r>
      <w:r w:rsidR="00FC7D1A" w:rsidRPr="005320C6">
        <w:rPr>
          <w:bCs/>
          <w:sz w:val="28"/>
          <w:szCs w:val="28"/>
        </w:rPr>
        <w:t xml:space="preserve"> на официальном сайте Администрации муниципального образования «Турочакский район» в сети «Интернет»</w:t>
      </w:r>
      <w:r w:rsidR="00FC7D1A" w:rsidRPr="005320C6">
        <w:rPr>
          <w:iCs/>
          <w:sz w:val="28"/>
          <w:szCs w:val="28"/>
        </w:rPr>
        <w:t>.</w:t>
      </w:r>
    </w:p>
    <w:p w14:paraId="4F0A8713" w14:textId="3D6BD7F7" w:rsidR="00FC7D1A" w:rsidRPr="005320C6" w:rsidRDefault="00FC7D1A" w:rsidP="00FC7D1A">
      <w:pPr>
        <w:widowControl w:val="0"/>
        <w:numPr>
          <w:ilvl w:val="0"/>
          <w:numId w:val="2"/>
        </w:numPr>
        <w:tabs>
          <w:tab w:val="clear" w:pos="1429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5320C6">
        <w:rPr>
          <w:sz w:val="28"/>
          <w:szCs w:val="28"/>
        </w:rPr>
        <w:t xml:space="preserve">Контроль за исполнение настоящего </w:t>
      </w:r>
      <w:r w:rsidR="002F5062">
        <w:rPr>
          <w:sz w:val="28"/>
          <w:szCs w:val="28"/>
        </w:rPr>
        <w:t>Постановления</w:t>
      </w:r>
      <w:r w:rsidRPr="005320C6">
        <w:rPr>
          <w:sz w:val="28"/>
          <w:szCs w:val="28"/>
        </w:rPr>
        <w:t xml:space="preserve"> возложить на заместителя главы администрации муниципального образования «Турочакский район» В</w:t>
      </w:r>
      <w:r w:rsidR="002F5062">
        <w:rPr>
          <w:sz w:val="28"/>
          <w:szCs w:val="28"/>
        </w:rPr>
        <w:t>.В. Горохов.</w:t>
      </w:r>
    </w:p>
    <w:p w14:paraId="61ECB86B" w14:textId="77777777" w:rsidR="00FC7D1A" w:rsidRPr="005320C6" w:rsidRDefault="00FC7D1A" w:rsidP="00FC7D1A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14:paraId="516BDCE0" w14:textId="77777777" w:rsidR="00FC7D1A" w:rsidRPr="00B43B86" w:rsidRDefault="00FC7D1A" w:rsidP="00FC7D1A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14:paraId="32056ED1" w14:textId="4AD9B5BE" w:rsidR="00FC7D1A" w:rsidRDefault="00D93B36" w:rsidP="00FC7D1A">
      <w:pPr>
        <w:widowControl w:val="0"/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ВрИО г</w:t>
      </w:r>
      <w:r w:rsidR="00FC7D1A" w:rsidRPr="00B43B86">
        <w:rPr>
          <w:sz w:val="28"/>
          <w:szCs w:val="28"/>
        </w:rPr>
        <w:t>лав</w:t>
      </w:r>
      <w:r>
        <w:rPr>
          <w:sz w:val="28"/>
          <w:szCs w:val="28"/>
        </w:rPr>
        <w:t>ы</w:t>
      </w:r>
      <w:r w:rsidR="00FC7D1A">
        <w:rPr>
          <w:sz w:val="28"/>
          <w:szCs w:val="28"/>
        </w:rPr>
        <w:t xml:space="preserve"> </w:t>
      </w:r>
      <w:r w:rsidR="00FC7D1A" w:rsidRPr="00B43B86">
        <w:rPr>
          <w:sz w:val="28"/>
          <w:szCs w:val="28"/>
        </w:rPr>
        <w:t xml:space="preserve">муниципального </w:t>
      </w:r>
    </w:p>
    <w:p w14:paraId="157921EB" w14:textId="3171D677" w:rsidR="00FC7D1A" w:rsidRDefault="00FC7D1A" w:rsidP="00FC7D1A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B43B86">
        <w:rPr>
          <w:sz w:val="28"/>
          <w:szCs w:val="28"/>
        </w:rPr>
        <w:t>образования «Турочакский район»</w:t>
      </w:r>
      <w:r w:rsidRPr="00B43B86">
        <w:rPr>
          <w:sz w:val="28"/>
          <w:szCs w:val="28"/>
        </w:rPr>
        <w:tab/>
      </w:r>
      <w:r w:rsidRPr="00B43B86">
        <w:rPr>
          <w:sz w:val="28"/>
          <w:szCs w:val="28"/>
        </w:rPr>
        <w:tab/>
      </w:r>
      <w:r w:rsidRPr="00B43B86">
        <w:rPr>
          <w:sz w:val="28"/>
          <w:szCs w:val="28"/>
        </w:rPr>
        <w:tab/>
      </w:r>
      <w:r w:rsidRPr="00B43B86">
        <w:rPr>
          <w:sz w:val="28"/>
          <w:szCs w:val="28"/>
        </w:rPr>
        <w:tab/>
      </w:r>
      <w:r w:rsidRPr="00B43B86">
        <w:rPr>
          <w:sz w:val="28"/>
          <w:szCs w:val="28"/>
        </w:rPr>
        <w:tab/>
        <w:t xml:space="preserve">            </w:t>
      </w:r>
      <w:r>
        <w:rPr>
          <w:sz w:val="28"/>
          <w:szCs w:val="28"/>
        </w:rPr>
        <w:t xml:space="preserve">     В.В. </w:t>
      </w:r>
      <w:r w:rsidR="00D93B36">
        <w:rPr>
          <w:sz w:val="28"/>
          <w:szCs w:val="28"/>
        </w:rPr>
        <w:t>Горохов</w:t>
      </w:r>
      <w:bookmarkStart w:id="1" w:name="_GoBack"/>
      <w:bookmarkEnd w:id="1"/>
    </w:p>
    <w:p w14:paraId="6316ED9D" w14:textId="77777777" w:rsidR="005A47D4" w:rsidRDefault="005A47D4" w:rsidP="00B43B86">
      <w:pPr>
        <w:widowControl w:val="0"/>
        <w:autoSpaceDE w:val="0"/>
        <w:autoSpaceDN w:val="0"/>
        <w:adjustRightInd w:val="0"/>
        <w:rPr>
          <w:b/>
          <w:sz w:val="28"/>
          <w:szCs w:val="28"/>
        </w:rPr>
        <w:sectPr w:rsidR="005A47D4" w:rsidSect="005A47D4">
          <w:headerReference w:type="default" r:id="rId8"/>
          <w:pgSz w:w="11906" w:h="16838"/>
          <w:pgMar w:top="1134" w:right="567" w:bottom="709" w:left="1134" w:header="709" w:footer="709" w:gutter="0"/>
          <w:cols w:space="708"/>
          <w:docGrid w:linePitch="360"/>
        </w:sectPr>
      </w:pPr>
    </w:p>
    <w:p w14:paraId="2E226860" w14:textId="77777777" w:rsidR="007E6759" w:rsidRDefault="007E6759" w:rsidP="005E43C3">
      <w:pPr>
        <w:widowControl w:val="0"/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№1</w:t>
      </w:r>
    </w:p>
    <w:p w14:paraId="59B74CE5" w14:textId="423363DA" w:rsidR="007E6759" w:rsidRDefault="007E6759" w:rsidP="005E43C3">
      <w:pPr>
        <w:widowControl w:val="0"/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к Постановлению №</w:t>
      </w:r>
      <w:r w:rsidR="00A04615">
        <w:rPr>
          <w:sz w:val="28"/>
          <w:szCs w:val="28"/>
        </w:rPr>
        <w:t>3</w:t>
      </w:r>
      <w:r w:rsidR="0002400F">
        <w:rPr>
          <w:sz w:val="28"/>
          <w:szCs w:val="28"/>
        </w:rPr>
        <w:t>75</w:t>
      </w:r>
    </w:p>
    <w:p w14:paraId="2549E449" w14:textId="076D48AF" w:rsidR="007E6759" w:rsidRDefault="007E6759" w:rsidP="005E43C3">
      <w:pPr>
        <w:widowControl w:val="0"/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от 1</w:t>
      </w:r>
      <w:r w:rsidR="008B4B24">
        <w:rPr>
          <w:sz w:val="28"/>
          <w:szCs w:val="28"/>
        </w:rPr>
        <w:t>7</w:t>
      </w:r>
      <w:r>
        <w:rPr>
          <w:sz w:val="28"/>
          <w:szCs w:val="28"/>
        </w:rPr>
        <w:t xml:space="preserve"> </w:t>
      </w:r>
      <w:r w:rsidR="008B4B24">
        <w:rPr>
          <w:sz w:val="28"/>
          <w:szCs w:val="28"/>
        </w:rPr>
        <w:t>ию</w:t>
      </w:r>
      <w:r>
        <w:rPr>
          <w:sz w:val="28"/>
          <w:szCs w:val="28"/>
        </w:rPr>
        <w:t>ля 2020 года</w:t>
      </w:r>
    </w:p>
    <w:p w14:paraId="01A6978D" w14:textId="010FE455" w:rsidR="005E43C3" w:rsidRDefault="007E6759" w:rsidP="005E43C3">
      <w:pPr>
        <w:widowControl w:val="0"/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«</w:t>
      </w:r>
      <w:r w:rsidR="005E43C3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№</w:t>
      </w:r>
      <w:r w:rsidR="005E43C3">
        <w:rPr>
          <w:sz w:val="28"/>
          <w:szCs w:val="28"/>
        </w:rPr>
        <w:t>1</w:t>
      </w:r>
    </w:p>
    <w:p w14:paraId="3C060E59" w14:textId="61D67744" w:rsidR="007E6759" w:rsidRDefault="007E6759" w:rsidP="005E43C3">
      <w:pPr>
        <w:widowControl w:val="0"/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Постановлению №306 </w:t>
      </w:r>
    </w:p>
    <w:p w14:paraId="385A4AE1" w14:textId="5F6EE2F7" w:rsidR="007E6759" w:rsidRDefault="007E6759" w:rsidP="005E43C3">
      <w:pPr>
        <w:widowControl w:val="0"/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от 8 июня 2018 года</w:t>
      </w:r>
    </w:p>
    <w:p w14:paraId="6F10A4D5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6C906A73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7B50B8E2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62D1A0B9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1F0FC555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3B12057A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3D68EA9E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7CFD8C4E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25FC9588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66014C5C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5ADB49F9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29B1CC85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24FFD5D9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05BB9CE9" w14:textId="77777777" w:rsid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14:paraId="097F372B" w14:textId="77777777" w:rsidR="005E43C3" w:rsidRPr="005E43C3" w:rsidRDefault="005E43C3" w:rsidP="005E43C3">
      <w:pPr>
        <w:widowControl w:val="0"/>
        <w:autoSpaceDE w:val="0"/>
        <w:autoSpaceDN w:val="0"/>
        <w:adjustRightInd w:val="0"/>
        <w:jc w:val="center"/>
        <w:rPr>
          <w:sz w:val="32"/>
          <w:szCs w:val="28"/>
        </w:rPr>
      </w:pPr>
    </w:p>
    <w:p w14:paraId="707419A6" w14:textId="77777777" w:rsidR="000E189F" w:rsidRDefault="005E43C3" w:rsidP="005E43C3">
      <w:pPr>
        <w:widowControl w:val="0"/>
        <w:autoSpaceDE w:val="0"/>
        <w:autoSpaceDN w:val="0"/>
        <w:adjustRightInd w:val="0"/>
        <w:jc w:val="center"/>
        <w:rPr>
          <w:sz w:val="32"/>
          <w:szCs w:val="28"/>
        </w:rPr>
      </w:pPr>
      <w:r w:rsidRPr="005E43C3">
        <w:rPr>
          <w:sz w:val="32"/>
          <w:szCs w:val="28"/>
        </w:rPr>
        <w:t>СХЕМЫ РАЗМЕЩЕНИЯ КОНТЕЙНЕРНЫХ ПЛОЩАДОК ДЛЯ ВРЕМЕННОГО ХРАНЕНИЯ ТВЁРДЫХ БЫТОВЫХ ОТХОДОВ НА ТЕРРИТОРИИ МУНИЦИПАЛЬНОГО ОБРАЗОВАНИЯ «ТУРОЧАКСКИЙ РАЙОН»</w:t>
      </w:r>
    </w:p>
    <w:p w14:paraId="3108FBE1" w14:textId="77777777" w:rsidR="000E189F" w:rsidRDefault="000E189F">
      <w:pPr>
        <w:rPr>
          <w:sz w:val="32"/>
          <w:szCs w:val="28"/>
        </w:rPr>
      </w:pPr>
    </w:p>
    <w:p w14:paraId="40B3A2E8" w14:textId="77777777" w:rsidR="005A47D4" w:rsidRDefault="005A47D4">
      <w:pPr>
        <w:rPr>
          <w:sz w:val="32"/>
          <w:szCs w:val="28"/>
        </w:rPr>
        <w:sectPr w:rsidR="005A47D4" w:rsidSect="000E189F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467D72A7" w14:textId="77777777" w:rsidR="000E189F" w:rsidRDefault="000E189F" w:rsidP="005A47D4">
      <w:pPr>
        <w:pStyle w:val="aa"/>
        <w:spacing w:before="30" w:beforeAutospacing="0" w:after="30" w:afterAutospacing="0"/>
        <w:jc w:val="center"/>
        <w:rPr>
          <w:sz w:val="28"/>
          <w:szCs w:val="28"/>
        </w:rPr>
        <w:sectPr w:rsidR="000E189F" w:rsidSect="000E189F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  <w:r>
        <w:rPr>
          <w:sz w:val="28"/>
          <w:szCs w:val="28"/>
        </w:rPr>
        <w:lastRenderedPageBreak/>
        <w:t xml:space="preserve">с. Кебезень, ул. </w:t>
      </w:r>
      <w:proofErr w:type="spellStart"/>
      <w:r>
        <w:rPr>
          <w:sz w:val="28"/>
          <w:szCs w:val="28"/>
        </w:rPr>
        <w:t>Промартельсткая</w:t>
      </w:r>
      <w:proofErr w:type="spellEnd"/>
      <w:r>
        <w:rPr>
          <w:sz w:val="28"/>
          <w:szCs w:val="28"/>
        </w:rPr>
        <w:t>, 32</w:t>
      </w:r>
      <w:r w:rsidR="006710AB">
        <w:rPr>
          <w:sz w:val="28"/>
          <w:szCs w:val="28"/>
        </w:rPr>
        <w:t>;</w:t>
      </w:r>
      <w:r w:rsidR="00824798">
        <w:rPr>
          <w:sz w:val="28"/>
          <w:szCs w:val="28"/>
        </w:rPr>
        <w:t xml:space="preserve"> Центральная, 2 А</w:t>
      </w:r>
      <w:r>
        <w:rPr>
          <w:noProof/>
          <w:sz w:val="28"/>
          <w:szCs w:val="28"/>
        </w:rPr>
        <w:drawing>
          <wp:inline distT="0" distB="0" distL="0" distR="0" wp14:anchorId="3E32A939" wp14:editId="3892B3E4">
            <wp:extent cx="6480175" cy="8285238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28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43860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Удаловка, ул. Береговая, 44</w:t>
      </w:r>
    </w:p>
    <w:p w14:paraId="18138E33" w14:textId="77777777" w:rsidR="000E189F" w:rsidRDefault="0082479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0C16E7" wp14:editId="3DD79D65">
            <wp:extent cx="6480175" cy="7465306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46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189F">
        <w:rPr>
          <w:sz w:val="28"/>
          <w:szCs w:val="28"/>
        </w:rPr>
        <w:br w:type="page"/>
      </w:r>
    </w:p>
    <w:p w14:paraId="4142ED67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Бийка, ул. Набережная, 2 Г</w:t>
      </w:r>
    </w:p>
    <w:p w14:paraId="3F9A6F12" w14:textId="77777777" w:rsidR="00824798" w:rsidRDefault="0082479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3BE00BD" wp14:editId="7B2F0C5A">
            <wp:extent cx="6480175" cy="8224490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22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3D989" w14:textId="77777777" w:rsidR="00824798" w:rsidRDefault="0082479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2DD2800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Дмитриевка, ул. Морозова, 2</w:t>
      </w:r>
    </w:p>
    <w:p w14:paraId="7954498F" w14:textId="77777777" w:rsidR="00824798" w:rsidRDefault="0082479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F9D3A7" wp14:editId="49398A5B">
            <wp:extent cx="6480175" cy="8285238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28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6F0AF" w14:textId="77777777" w:rsidR="00824798" w:rsidRDefault="0082479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69C2C30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t>с. Каначак, ул. Береговая, 2</w:t>
      </w:r>
    </w:p>
    <w:p w14:paraId="3057F346" w14:textId="77777777" w:rsidR="00824798" w:rsidRDefault="0082479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F7D92FC" wp14:editId="4F7CA3CA">
            <wp:extent cx="6480175" cy="8152187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15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C82FF" w14:textId="77777777" w:rsidR="00824798" w:rsidRDefault="0082479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5DA3DD1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t>с. Курмач-Байгол, ул. Центральная, 1</w:t>
      </w:r>
    </w:p>
    <w:p w14:paraId="708231D8" w14:textId="77777777" w:rsidR="00824798" w:rsidRDefault="0082479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BA458D7" wp14:editId="6AF135DA">
            <wp:extent cx="6480175" cy="7555685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5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F3124" w14:textId="77777777" w:rsidR="00824798" w:rsidRDefault="0082479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ACD0DB7" w14:textId="77777777" w:rsidR="00824798" w:rsidRDefault="00824798">
      <w:pPr>
        <w:rPr>
          <w:sz w:val="28"/>
          <w:szCs w:val="28"/>
        </w:rPr>
        <w:sectPr w:rsidR="00824798" w:rsidSect="000E189F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679404F0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t>с. Майск, ул. Центральная, 17</w:t>
      </w:r>
    </w:p>
    <w:p w14:paraId="348E54C3" w14:textId="77777777" w:rsidR="00824798" w:rsidRDefault="00824798">
      <w:pPr>
        <w:rPr>
          <w:sz w:val="28"/>
          <w:szCs w:val="28"/>
        </w:rPr>
      </w:pPr>
    </w:p>
    <w:p w14:paraId="5356940E" w14:textId="77777777" w:rsidR="00824798" w:rsidRDefault="00824798">
      <w:pPr>
        <w:rPr>
          <w:sz w:val="28"/>
          <w:szCs w:val="28"/>
        </w:rPr>
        <w:sectPr w:rsidR="00824798" w:rsidSect="00824798">
          <w:pgSz w:w="16838" w:h="11906" w:orient="landscape"/>
          <w:pgMar w:top="1134" w:right="1134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 wp14:anchorId="42ABCEE0" wp14:editId="542C49C1">
            <wp:extent cx="10429875" cy="583517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3819" cy="584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AC769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с. Озеро-Куреево, ул. </w:t>
      </w:r>
      <w:proofErr w:type="spellStart"/>
      <w:r>
        <w:rPr>
          <w:sz w:val="28"/>
          <w:szCs w:val="28"/>
        </w:rPr>
        <w:t>Ценральная</w:t>
      </w:r>
      <w:proofErr w:type="spellEnd"/>
      <w:r>
        <w:rPr>
          <w:sz w:val="28"/>
          <w:szCs w:val="28"/>
        </w:rPr>
        <w:t>, 46</w:t>
      </w:r>
      <w:r w:rsidR="006710AB">
        <w:rPr>
          <w:sz w:val="28"/>
          <w:szCs w:val="28"/>
        </w:rPr>
        <w:t>;</w:t>
      </w:r>
      <w:r>
        <w:rPr>
          <w:sz w:val="28"/>
          <w:szCs w:val="28"/>
        </w:rPr>
        <w:t xml:space="preserve"> Центральная, 13</w:t>
      </w:r>
    </w:p>
    <w:p w14:paraId="7040D751" w14:textId="77777777" w:rsidR="00824798" w:rsidRDefault="00824798">
      <w:pPr>
        <w:rPr>
          <w:sz w:val="28"/>
          <w:szCs w:val="28"/>
        </w:rPr>
      </w:pPr>
      <w:r>
        <w:object w:dxaOrig="2061" w:dyaOrig="4320" w14:anchorId="42165DE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8.75pt;height:679.5pt" o:ole="">
            <v:imagedata r:id="rId16" o:title=""/>
          </v:shape>
          <o:OLEObject Type="Embed" ProgID="PBrush" ShapeID="_x0000_i1025" DrawAspect="Content" ObjectID="_1656743223" r:id="rId17"/>
        </w:object>
      </w:r>
    </w:p>
    <w:p w14:paraId="029125E8" w14:textId="77777777" w:rsidR="00824798" w:rsidRDefault="0082479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567E2EA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t>с. Санькин-Аил, ул. Центральная, 2 А</w:t>
      </w:r>
    </w:p>
    <w:p w14:paraId="4D78F63D" w14:textId="77777777" w:rsidR="00824798" w:rsidRDefault="0082479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1D8397" wp14:editId="5A4E30CA">
            <wp:extent cx="5959124" cy="657893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" t="530" r="21352" b="1220"/>
                    <a:stretch/>
                  </pic:blipFill>
                  <pic:spPr bwMode="auto">
                    <a:xfrm>
                      <a:off x="0" y="0"/>
                      <a:ext cx="5962522" cy="658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B5ABA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  <w:t>с. Старый Кебезень, ул. Совхозная</w:t>
      </w:r>
    </w:p>
    <w:p w14:paraId="61245FDE" w14:textId="77777777" w:rsidR="00824798" w:rsidRDefault="0082479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B295D2" wp14:editId="522A43FF">
            <wp:extent cx="6480175" cy="737368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37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14:paraId="4B7EC0BB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Суранаш</w:t>
      </w:r>
      <w:proofErr w:type="spellEnd"/>
      <w:r>
        <w:rPr>
          <w:sz w:val="28"/>
          <w:szCs w:val="28"/>
        </w:rPr>
        <w:t>, ул. Центральная, 4</w:t>
      </w:r>
    </w:p>
    <w:p w14:paraId="58B4B427" w14:textId="77777777" w:rsidR="00824798" w:rsidRDefault="00824798" w:rsidP="005A47D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A7F7C02" wp14:editId="47C5218F">
            <wp:extent cx="6480175" cy="7120972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12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14:paraId="27701D6D" w14:textId="77777777" w:rsidR="004D14FC" w:rsidRDefault="00F54A2B" w:rsidP="005A47D4">
      <w:pPr>
        <w:jc w:val="center"/>
        <w:rPr>
          <w:sz w:val="28"/>
          <w:szCs w:val="28"/>
        </w:rPr>
      </w:pPr>
      <w:r>
        <w:rPr>
          <w:sz w:val="28"/>
          <w:szCs w:val="28"/>
        </w:rPr>
        <w:t>с. Тулой, ул. Промышленная</w:t>
      </w:r>
    </w:p>
    <w:p w14:paraId="1325AF99" w14:textId="77777777" w:rsidR="004D14FC" w:rsidRDefault="004D14FC" w:rsidP="005A47D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0A533B4" wp14:editId="0CBD688B">
            <wp:extent cx="4144488" cy="8757016"/>
            <wp:effectExtent l="0" t="0" r="889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154" cy="878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798">
        <w:rPr>
          <w:sz w:val="28"/>
          <w:szCs w:val="28"/>
        </w:rPr>
        <w:br w:type="page"/>
      </w:r>
      <w:r>
        <w:rPr>
          <w:sz w:val="28"/>
          <w:szCs w:val="28"/>
        </w:rPr>
        <w:t>с. Усть-Пыжа, ул. Новая, 5</w:t>
      </w:r>
    </w:p>
    <w:p w14:paraId="27CE419F" w14:textId="77777777" w:rsidR="004D14FC" w:rsidRDefault="004D14FC" w:rsidP="004D14F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60628E" wp14:editId="61B1B50E">
            <wp:extent cx="6605380" cy="6734175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536" cy="673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14:paraId="2EB83DB7" w14:textId="77777777" w:rsidR="004D14FC" w:rsidRDefault="004D14FC">
      <w:pPr>
        <w:rPr>
          <w:sz w:val="28"/>
          <w:szCs w:val="28"/>
        </w:rPr>
        <w:sectPr w:rsidR="004D14FC" w:rsidSect="000E189F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6C3C9788" w14:textId="77777777" w:rsidR="004D14FC" w:rsidRDefault="004D14FC" w:rsidP="00E418CC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с. Артыбаш, </w:t>
      </w:r>
      <w:r w:rsidR="007C1C45">
        <w:rPr>
          <w:sz w:val="28"/>
          <w:szCs w:val="28"/>
        </w:rPr>
        <w:t>ул. Береговая, 1</w:t>
      </w:r>
      <w:r w:rsidR="00FA53F8">
        <w:rPr>
          <w:sz w:val="28"/>
          <w:szCs w:val="28"/>
        </w:rPr>
        <w:t>;</w:t>
      </w:r>
      <w:r w:rsidR="007C1C45" w:rsidRPr="007C1C45">
        <w:rPr>
          <w:sz w:val="28"/>
          <w:szCs w:val="28"/>
        </w:rPr>
        <w:t xml:space="preserve"> </w:t>
      </w:r>
      <w:r w:rsidR="007C1C45">
        <w:rPr>
          <w:sz w:val="28"/>
          <w:szCs w:val="28"/>
        </w:rPr>
        <w:t>ул. Телецкая, 86 Б</w:t>
      </w:r>
    </w:p>
    <w:p w14:paraId="49CC4906" w14:textId="77777777" w:rsidR="00E418CC" w:rsidRDefault="00E418CC" w:rsidP="00E418CC">
      <w:pPr>
        <w:jc w:val="center"/>
        <w:rPr>
          <w:sz w:val="28"/>
          <w:szCs w:val="28"/>
        </w:rPr>
      </w:pPr>
    </w:p>
    <w:p w14:paraId="3121DFE4" w14:textId="007DBA8D" w:rsidR="0050218A" w:rsidRDefault="0050218A" w:rsidP="00E418CC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26A6FE0" wp14:editId="10324864">
            <wp:extent cx="9068792" cy="593296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убликация1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7" t="8385" r="7184" b="10625"/>
                    <a:stretch/>
                  </pic:blipFill>
                  <pic:spPr bwMode="auto">
                    <a:xfrm>
                      <a:off x="0" y="0"/>
                      <a:ext cx="9109855" cy="5959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FF58D5" w14:textId="33F40B8C" w:rsidR="00E418CC" w:rsidRDefault="00E418CC" w:rsidP="00E418CC">
      <w:pPr>
        <w:jc w:val="center"/>
        <w:rPr>
          <w:sz w:val="28"/>
          <w:szCs w:val="28"/>
        </w:rPr>
        <w:sectPr w:rsidR="00E418CC" w:rsidSect="004D14FC"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</w:p>
    <w:p w14:paraId="3B5A550F" w14:textId="347E241C" w:rsidR="00320F7D" w:rsidRDefault="004D14FC" w:rsidP="00320F7D">
      <w:pPr>
        <w:jc w:val="center"/>
        <w:rPr>
          <w:sz w:val="28"/>
          <w:szCs w:val="28"/>
        </w:rPr>
      </w:pPr>
      <w:r>
        <w:rPr>
          <w:sz w:val="28"/>
          <w:szCs w:val="28"/>
        </w:rPr>
        <w:t>с. Иогач,</w:t>
      </w:r>
      <w:r w:rsidR="00A56659">
        <w:rPr>
          <w:sz w:val="28"/>
          <w:szCs w:val="28"/>
        </w:rPr>
        <w:t xml:space="preserve"> </w:t>
      </w:r>
      <w:r w:rsidR="00424A2D">
        <w:rPr>
          <w:sz w:val="28"/>
          <w:szCs w:val="28"/>
        </w:rPr>
        <w:t>ул. Набережная</w:t>
      </w:r>
      <w:r w:rsidR="00A56659">
        <w:rPr>
          <w:sz w:val="28"/>
          <w:szCs w:val="28"/>
        </w:rPr>
        <w:t xml:space="preserve"> </w:t>
      </w:r>
      <w:r w:rsidR="00424A2D">
        <w:rPr>
          <w:sz w:val="28"/>
          <w:szCs w:val="28"/>
        </w:rPr>
        <w:t>10</w:t>
      </w:r>
    </w:p>
    <w:p w14:paraId="663C1359" w14:textId="77777777" w:rsidR="00E50E5A" w:rsidRDefault="00E50E5A" w:rsidP="00320F7D">
      <w:pPr>
        <w:jc w:val="center"/>
        <w:rPr>
          <w:sz w:val="28"/>
          <w:szCs w:val="28"/>
        </w:rPr>
      </w:pPr>
    </w:p>
    <w:p w14:paraId="3FEB9041" w14:textId="393EDABD" w:rsidR="004D14FC" w:rsidRDefault="00320F7D" w:rsidP="00320F7D">
      <w:pPr>
        <w:jc w:val="center"/>
        <w:rPr>
          <w:sz w:val="28"/>
          <w:szCs w:val="28"/>
        </w:rPr>
        <w:sectPr w:rsidR="004D14FC" w:rsidSect="004D14FC"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 wp14:anchorId="335DD5DE" wp14:editId="6C425DB9">
            <wp:extent cx="9251950" cy="49022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огач 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9F1DE" w14:textId="77777777" w:rsidR="004D14FC" w:rsidRDefault="004D14FC" w:rsidP="00CD576C">
      <w:pPr>
        <w:jc w:val="center"/>
        <w:rPr>
          <w:sz w:val="28"/>
          <w:szCs w:val="28"/>
        </w:rPr>
      </w:pPr>
      <w:r>
        <w:rPr>
          <w:sz w:val="28"/>
          <w:szCs w:val="28"/>
        </w:rPr>
        <w:t>с. Верх-Бийск, ул. Ленина, 13</w:t>
      </w:r>
    </w:p>
    <w:p w14:paraId="5790ACD6" w14:textId="77777777" w:rsidR="004D14FC" w:rsidRDefault="004D14F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BAC4DDE" wp14:editId="7C3418C2">
            <wp:extent cx="6480175" cy="793298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93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369C1" w14:textId="77777777" w:rsidR="004D14FC" w:rsidRDefault="004D14F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93CED0E" w14:textId="77777777" w:rsidR="004D14FC" w:rsidRDefault="004D14FC" w:rsidP="00CD576C">
      <w:pPr>
        <w:jc w:val="center"/>
        <w:rPr>
          <w:sz w:val="28"/>
          <w:szCs w:val="28"/>
        </w:rPr>
      </w:pPr>
      <w:r>
        <w:rPr>
          <w:sz w:val="28"/>
          <w:szCs w:val="28"/>
        </w:rPr>
        <w:t>с. Тондошка, ул. Центральная, 13 А</w:t>
      </w:r>
    </w:p>
    <w:p w14:paraId="015EE0B2" w14:textId="77777777" w:rsidR="004D14FC" w:rsidRDefault="004D14F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5A6C5E1" wp14:editId="1A024F3D">
            <wp:extent cx="6480175" cy="854324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54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EBF64" w14:textId="77777777" w:rsidR="004D14FC" w:rsidRDefault="004D14F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F61380C" w14:textId="77777777" w:rsidR="004D14FC" w:rsidRDefault="004D14FC">
      <w:pPr>
        <w:rPr>
          <w:sz w:val="28"/>
          <w:szCs w:val="28"/>
        </w:rPr>
        <w:sectPr w:rsidR="004D14FC" w:rsidSect="000E189F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1FAFE5BD" w14:textId="77777777" w:rsidR="004D14FC" w:rsidRDefault="00CD576C" w:rsidP="00CD576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65A68C6F" wp14:editId="41665DC8">
            <wp:simplePos x="0" y="0"/>
            <wp:positionH relativeFrom="margin">
              <wp:align>center</wp:align>
            </wp:positionH>
            <wp:positionV relativeFrom="page">
              <wp:align>center</wp:align>
            </wp:positionV>
            <wp:extent cx="9961880" cy="5535930"/>
            <wp:effectExtent l="0" t="0" r="1270" b="762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1880" cy="553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D14FC">
        <w:rPr>
          <w:sz w:val="28"/>
          <w:szCs w:val="28"/>
        </w:rPr>
        <w:t>с. Шунарак, ул. Алтайская, 24 А</w:t>
      </w:r>
    </w:p>
    <w:p w14:paraId="3A0D366D" w14:textId="77777777" w:rsidR="004D14FC" w:rsidRDefault="004D14F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7EDBC9E" w14:textId="77777777" w:rsidR="004D14FC" w:rsidRDefault="004D14FC" w:rsidP="004D14FC">
      <w:pPr>
        <w:jc w:val="right"/>
        <w:rPr>
          <w:sz w:val="28"/>
          <w:szCs w:val="28"/>
        </w:rPr>
        <w:sectPr w:rsidR="004D14FC" w:rsidSect="004D14FC"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</w:p>
    <w:p w14:paraId="0C589E37" w14:textId="1897758B" w:rsidR="006710AB" w:rsidRDefault="004D14FC" w:rsidP="00CD576C">
      <w:pPr>
        <w:jc w:val="center"/>
        <w:rPr>
          <w:sz w:val="28"/>
          <w:szCs w:val="28"/>
        </w:rPr>
      </w:pPr>
      <w:r>
        <w:rPr>
          <w:sz w:val="28"/>
          <w:szCs w:val="28"/>
        </w:rPr>
        <w:t>с. Турочак, ул. Советская, 2, 17</w:t>
      </w:r>
      <w:r w:rsidR="00D74F8B">
        <w:rPr>
          <w:sz w:val="28"/>
          <w:szCs w:val="28"/>
        </w:rPr>
        <w:t>1</w:t>
      </w:r>
      <w:r>
        <w:rPr>
          <w:sz w:val="28"/>
          <w:szCs w:val="28"/>
        </w:rPr>
        <w:t>; ул. Береговая, 39; ул. Телецкая; ул. Тельмана</w:t>
      </w:r>
      <w:r w:rsidR="006710AB">
        <w:rPr>
          <w:sz w:val="28"/>
          <w:szCs w:val="28"/>
        </w:rPr>
        <w:t>, ул. Осипова</w:t>
      </w:r>
      <w:r w:rsidR="009D4543">
        <w:rPr>
          <w:sz w:val="28"/>
          <w:szCs w:val="28"/>
        </w:rPr>
        <w:t>, ул. Родниковая, ул. Светлая</w:t>
      </w:r>
      <w:r w:rsidR="00FA6100">
        <w:rPr>
          <w:sz w:val="28"/>
          <w:szCs w:val="28"/>
        </w:rPr>
        <w:t>, ул. Мира, ул. Колхозная</w:t>
      </w:r>
    </w:p>
    <w:p w14:paraId="78CA118D" w14:textId="77777777" w:rsidR="009D4543" w:rsidRDefault="009D4543" w:rsidP="00CD576C">
      <w:pPr>
        <w:jc w:val="center"/>
        <w:rPr>
          <w:sz w:val="28"/>
          <w:szCs w:val="28"/>
        </w:rPr>
      </w:pPr>
    </w:p>
    <w:p w14:paraId="408C7188" w14:textId="6228BDA0" w:rsidR="009D4543" w:rsidRDefault="009D4543" w:rsidP="00CD576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FFF99D0" wp14:editId="75749A69">
            <wp:extent cx="6480175" cy="6640830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Безымянный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64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A60E6" w14:textId="2C098A72" w:rsidR="004D14FC" w:rsidRDefault="004D14F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F243BE1" w14:textId="3CCD74B9" w:rsidR="006710AB" w:rsidRDefault="006710AB" w:rsidP="00A64B4F">
      <w:pPr>
        <w:spacing w:line="480" w:lineRule="auto"/>
        <w:jc w:val="center"/>
        <w:rPr>
          <w:sz w:val="28"/>
          <w:szCs w:val="28"/>
        </w:rPr>
        <w:sectPr w:rsidR="006710AB" w:rsidSect="009D4543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7C19D33E" w14:textId="09C8913B" w:rsidR="00B47739" w:rsidRDefault="00AB4B74" w:rsidP="004D14FC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7E6759">
        <w:rPr>
          <w:sz w:val="28"/>
          <w:szCs w:val="28"/>
        </w:rPr>
        <w:t>№</w:t>
      </w:r>
      <w:r>
        <w:rPr>
          <w:sz w:val="28"/>
          <w:szCs w:val="28"/>
        </w:rPr>
        <w:t>2</w:t>
      </w:r>
    </w:p>
    <w:p w14:paraId="6E782DDE" w14:textId="2FC65CBB" w:rsidR="007E6759" w:rsidRDefault="007E6759" w:rsidP="004D14FC">
      <w:pPr>
        <w:jc w:val="right"/>
        <w:rPr>
          <w:sz w:val="28"/>
          <w:szCs w:val="28"/>
        </w:rPr>
      </w:pPr>
      <w:r>
        <w:rPr>
          <w:sz w:val="28"/>
          <w:szCs w:val="28"/>
        </w:rPr>
        <w:t>к Постановлению №</w:t>
      </w:r>
      <w:r w:rsidR="00A04615">
        <w:rPr>
          <w:sz w:val="28"/>
          <w:szCs w:val="28"/>
        </w:rPr>
        <w:t>3</w:t>
      </w:r>
      <w:r w:rsidR="008B4B24">
        <w:rPr>
          <w:sz w:val="28"/>
          <w:szCs w:val="28"/>
        </w:rPr>
        <w:t>75</w:t>
      </w:r>
    </w:p>
    <w:p w14:paraId="5DC725CE" w14:textId="7E0B7E27" w:rsidR="007E6759" w:rsidRDefault="007E6759" w:rsidP="004D14FC">
      <w:pPr>
        <w:jc w:val="right"/>
        <w:rPr>
          <w:sz w:val="28"/>
          <w:szCs w:val="28"/>
        </w:rPr>
      </w:pPr>
      <w:r>
        <w:rPr>
          <w:sz w:val="28"/>
          <w:szCs w:val="28"/>
        </w:rPr>
        <w:t>от 1</w:t>
      </w:r>
      <w:r w:rsidR="008B4B24">
        <w:rPr>
          <w:sz w:val="28"/>
          <w:szCs w:val="28"/>
        </w:rPr>
        <w:t>7</w:t>
      </w:r>
      <w:r>
        <w:rPr>
          <w:sz w:val="28"/>
          <w:szCs w:val="28"/>
        </w:rPr>
        <w:t xml:space="preserve"> </w:t>
      </w:r>
      <w:r w:rsidR="008B4B24">
        <w:rPr>
          <w:sz w:val="28"/>
          <w:szCs w:val="28"/>
        </w:rPr>
        <w:t>ию</w:t>
      </w:r>
      <w:r>
        <w:rPr>
          <w:sz w:val="28"/>
          <w:szCs w:val="28"/>
        </w:rPr>
        <w:t>ля 2020 года</w:t>
      </w:r>
    </w:p>
    <w:p w14:paraId="52E3CC7B" w14:textId="02FCE817" w:rsidR="007E6759" w:rsidRDefault="007E6759" w:rsidP="004D14FC">
      <w:pPr>
        <w:jc w:val="right"/>
        <w:rPr>
          <w:sz w:val="28"/>
          <w:szCs w:val="28"/>
        </w:rPr>
      </w:pPr>
      <w:r>
        <w:rPr>
          <w:sz w:val="28"/>
          <w:szCs w:val="28"/>
        </w:rPr>
        <w:t>«Приложение №2</w:t>
      </w:r>
    </w:p>
    <w:p w14:paraId="3B605A33" w14:textId="0FA68F73" w:rsidR="007E6759" w:rsidRDefault="007E6759" w:rsidP="004D14FC">
      <w:pPr>
        <w:jc w:val="right"/>
        <w:rPr>
          <w:sz w:val="28"/>
          <w:szCs w:val="28"/>
        </w:rPr>
      </w:pPr>
      <w:r>
        <w:rPr>
          <w:sz w:val="28"/>
          <w:szCs w:val="28"/>
        </w:rPr>
        <w:t>к Постановлению №306</w:t>
      </w:r>
    </w:p>
    <w:p w14:paraId="03D9EF98" w14:textId="5BBFFD47" w:rsidR="007E6759" w:rsidRPr="00B47739" w:rsidRDefault="007E6759" w:rsidP="004D14FC">
      <w:pPr>
        <w:jc w:val="right"/>
        <w:rPr>
          <w:sz w:val="28"/>
          <w:szCs w:val="28"/>
        </w:rPr>
      </w:pPr>
      <w:r>
        <w:rPr>
          <w:sz w:val="28"/>
          <w:szCs w:val="28"/>
        </w:rPr>
        <w:t>от 8 июня 2018 года</w:t>
      </w:r>
    </w:p>
    <w:p w14:paraId="05C9EDAF" w14:textId="77777777" w:rsidR="00B47739" w:rsidRDefault="00B47739" w:rsidP="00B47739">
      <w:pPr>
        <w:pStyle w:val="aa"/>
        <w:spacing w:before="30" w:beforeAutospacing="0" w:after="30" w:afterAutospacing="0"/>
        <w:ind w:firstLine="708"/>
        <w:jc w:val="both"/>
        <w:rPr>
          <w:sz w:val="28"/>
          <w:szCs w:val="28"/>
        </w:rPr>
      </w:pPr>
      <w:r w:rsidRPr="00B47739">
        <w:rPr>
          <w:sz w:val="28"/>
          <w:szCs w:val="28"/>
        </w:rPr>
        <w:t xml:space="preserve">Реестр мест (площадок) накопления твердых коммунальных отходов </w:t>
      </w:r>
    </w:p>
    <w:p w14:paraId="2EB0054D" w14:textId="77777777" w:rsidR="00AB4B74" w:rsidRPr="00B47739" w:rsidRDefault="00AB4B74" w:rsidP="00B47739">
      <w:pPr>
        <w:pStyle w:val="aa"/>
        <w:spacing w:before="30" w:beforeAutospacing="0" w:after="30" w:afterAutospacing="0"/>
        <w:ind w:firstLine="708"/>
        <w:jc w:val="both"/>
        <w:rPr>
          <w:sz w:val="28"/>
          <w:szCs w:val="28"/>
        </w:rPr>
      </w:pPr>
    </w:p>
    <w:tbl>
      <w:tblPr>
        <w:tblW w:w="5143" w:type="pct"/>
        <w:tblCellSpacing w:w="0" w:type="dxa"/>
        <w:tblInd w:w="-1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1"/>
        <w:gridCol w:w="4828"/>
        <w:gridCol w:w="1702"/>
        <w:gridCol w:w="3249"/>
      </w:tblGrid>
      <w:tr w:rsidR="00B47739" w:rsidRPr="00B47739" w14:paraId="709A7DF9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1C833B0" w14:textId="77777777" w:rsidR="00B47739" w:rsidRPr="00B47739" w:rsidRDefault="00B47739" w:rsidP="00044E2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№ п/п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873C32C" w14:textId="77777777" w:rsidR="00B47739" w:rsidRPr="00B47739" w:rsidRDefault="00B47739" w:rsidP="00044E2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Адрес</w:t>
            </w:r>
            <w:r w:rsidR="00197279">
              <w:rPr>
                <w:sz w:val="28"/>
                <w:szCs w:val="28"/>
                <w:lang w:val="en-US"/>
              </w:rPr>
              <w:t xml:space="preserve"> </w:t>
            </w:r>
            <w:r w:rsidR="00197279">
              <w:rPr>
                <w:sz w:val="28"/>
                <w:szCs w:val="28"/>
              </w:rPr>
              <w:t>расположения</w:t>
            </w:r>
            <w:r w:rsidRPr="00B47739">
              <w:rPr>
                <w:sz w:val="28"/>
                <w:szCs w:val="28"/>
              </w:rPr>
              <w:t xml:space="preserve"> </w:t>
            </w:r>
            <w:r w:rsidR="00FC7D1A">
              <w:rPr>
                <w:sz w:val="28"/>
                <w:szCs w:val="28"/>
              </w:rPr>
              <w:t>контейнерн</w:t>
            </w:r>
            <w:r w:rsidR="008F6768">
              <w:rPr>
                <w:sz w:val="28"/>
                <w:szCs w:val="28"/>
              </w:rPr>
              <w:t>ой площадки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C135FD4" w14:textId="77777777" w:rsidR="00B47739" w:rsidRPr="00B47739" w:rsidRDefault="00B47739" w:rsidP="00044E2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Кол-во контейнеров на площадке, шт.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E50109F" w14:textId="77777777" w:rsidR="00B47739" w:rsidRPr="00B47739" w:rsidRDefault="008F6768" w:rsidP="00044E2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Собственник</w:t>
            </w:r>
            <w:r w:rsidR="00B47739" w:rsidRPr="00B47739">
              <w:rPr>
                <w:sz w:val="28"/>
                <w:szCs w:val="28"/>
              </w:rPr>
              <w:t xml:space="preserve"> мест (площадок) накопления ТКО;</w:t>
            </w:r>
          </w:p>
        </w:tc>
      </w:tr>
      <w:tr w:rsidR="004D0973" w:rsidRPr="00B47739" w14:paraId="64DD5D33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1DFADF8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1.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D21EE51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с. Кебезень, ул. </w:t>
            </w:r>
            <w:proofErr w:type="spellStart"/>
            <w:r>
              <w:rPr>
                <w:sz w:val="28"/>
                <w:szCs w:val="28"/>
              </w:rPr>
              <w:t>Промартельсткая</w:t>
            </w:r>
            <w:proofErr w:type="spellEnd"/>
            <w:r>
              <w:rPr>
                <w:sz w:val="28"/>
                <w:szCs w:val="28"/>
              </w:rPr>
              <w:t>, 32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9C07092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6AB4E08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02175842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B4D54A2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2.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0B47BEF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Кебезень, ул. Центральная, 2А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033254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0AE8454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5A2E0C9C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4A18D94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3.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C14A0C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Удаловка, ул. Береговая, 44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4292B1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3024C19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067FA7E7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3A698FC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4.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947CCFF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с. Бийка, ул. Набережная, 2 </w:t>
            </w:r>
            <w:r w:rsidR="00824798">
              <w:rPr>
                <w:sz w:val="28"/>
                <w:szCs w:val="28"/>
              </w:rPr>
              <w:t>Г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290171E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CD3DADA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3C75F90D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A590010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5.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3645A06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Дмитриевка, ул. Морозова, 2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DE8DD1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3F36BA8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2E267081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4E04C94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6.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E68FF8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Каначак, Береговая, 2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72E24DD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0491139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2AF241E0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3B6D291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7.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7B8C603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Курмач-Байгол, ул. Центральная, 1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69149EA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ECD7444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64EC44CA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AD5FAE1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8.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064EAB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Майск, ул. Центральная, 17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304FA86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10B98A7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75E1B0B6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717EF8B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9.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C4D927E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Озеро-Куреево, ул. Центральная, 46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F9D44C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952505C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6A32850C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E452768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10.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05B332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Озеро-Куреево, ул. Центральная, 13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B86D16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D3DE2CD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21DF4818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F270E81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11.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86428FC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Санькин Аил, ул. Центральная, 2А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584EEEB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7CE56A8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4761B86E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DDD8B20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12.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72F0C44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с. Старый </w:t>
            </w:r>
            <w:r w:rsidR="00824798">
              <w:rPr>
                <w:sz w:val="28"/>
                <w:szCs w:val="28"/>
              </w:rPr>
              <w:t>К</w:t>
            </w:r>
            <w:r>
              <w:rPr>
                <w:sz w:val="28"/>
                <w:szCs w:val="28"/>
              </w:rPr>
              <w:t>ебезень, ул. Совхозная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2F644AD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CB56EA0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129E2A92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AED38AB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 w:rsidRPr="00B47739">
              <w:rPr>
                <w:sz w:val="28"/>
                <w:szCs w:val="28"/>
              </w:rPr>
              <w:t>13.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9A3B064" w14:textId="77777777" w:rsidR="004D0973" w:rsidRPr="00B47739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с. </w:t>
            </w:r>
            <w:proofErr w:type="spellStart"/>
            <w:r>
              <w:rPr>
                <w:sz w:val="28"/>
                <w:szCs w:val="28"/>
              </w:rPr>
              <w:t>Суранаш</w:t>
            </w:r>
            <w:proofErr w:type="spellEnd"/>
            <w:r>
              <w:rPr>
                <w:sz w:val="28"/>
                <w:szCs w:val="28"/>
              </w:rPr>
              <w:t>, ул. Центральная, 4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B2D5FB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2C7B602" w14:textId="77777777" w:rsidR="004D0973" w:rsidRDefault="004D0973" w:rsidP="00044E29">
            <w:pPr>
              <w:jc w:val="center"/>
            </w:pPr>
            <w:r w:rsidRPr="00317B0F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1D2D3AB6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8D3CD39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074E7A9" w14:textId="77777777" w:rsidR="004D0973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Тулой, ул. Промышленная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FE82413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7BCB308" w14:textId="77777777" w:rsidR="004D0973" w:rsidRDefault="004D0973" w:rsidP="00044E29">
            <w:pPr>
              <w:jc w:val="center"/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5851F346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B3214E2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5807DA" w14:textId="77777777" w:rsidR="004D0973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Усть-Пыжа, ул. Новая, 5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3229CE" w14:textId="77777777" w:rsidR="004D0973" w:rsidRPr="00AF7EE3" w:rsidRDefault="004D097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E7ACE87" w14:textId="77777777" w:rsidR="004D0973" w:rsidRDefault="004D0973" w:rsidP="00044E29">
            <w:pPr>
              <w:jc w:val="center"/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4D0973" w:rsidRPr="00B47739" w14:paraId="7E09A5C0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AEEA34A" w14:textId="77777777" w:rsidR="004D0973" w:rsidRPr="00B47739" w:rsidRDefault="004D0973" w:rsidP="0019727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FB2614" w14:textId="7A8F2525" w:rsidR="004D0973" w:rsidRDefault="004D0973" w:rsidP="00044E2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с. Артыбаш, </w:t>
            </w:r>
            <w:r w:rsidR="007C1C45">
              <w:rPr>
                <w:sz w:val="28"/>
                <w:szCs w:val="28"/>
              </w:rPr>
              <w:t>ул. Береговая, 1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0F078BA" w14:textId="050E6213" w:rsidR="004D0973" w:rsidRPr="00AF7EE3" w:rsidRDefault="00FB5CC3" w:rsidP="00044E2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2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4543889" w14:textId="77777777" w:rsidR="004D0973" w:rsidRDefault="004D0973" w:rsidP="00044E29">
            <w:pPr>
              <w:jc w:val="center"/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A56659" w:rsidRPr="00B47739" w14:paraId="4134FE34" w14:textId="77777777" w:rsidTr="007E675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2A12CB1" w14:textId="515DE611" w:rsidR="00A56659" w:rsidRDefault="00A56659" w:rsidP="00A5665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C3C643C" w14:textId="70DD72EF" w:rsidR="00A56659" w:rsidRDefault="00A56659" w:rsidP="00A5665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с. Артыбаш, </w:t>
            </w:r>
            <w:r w:rsidR="007C1C45">
              <w:rPr>
                <w:sz w:val="28"/>
                <w:szCs w:val="28"/>
              </w:rPr>
              <w:t>ул. Телецкая, 86 Б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3DE14C9" w14:textId="0EF92E32" w:rsidR="00A56659" w:rsidRPr="00AF7EE3" w:rsidRDefault="00A56659" w:rsidP="00A5665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2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9D02554" w14:textId="086DDC1B" w:rsidR="00A56659" w:rsidRPr="00B74051" w:rsidRDefault="00A56659" w:rsidP="00A56659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29CC7C28" w14:textId="77777777" w:rsidTr="007E675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8D29467" w14:textId="2DE05C49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193F6A2" w14:textId="62A16409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с. Артыбаш, </w:t>
            </w:r>
            <w:r w:rsidR="0050218A">
              <w:rPr>
                <w:sz w:val="28"/>
                <w:szCs w:val="28"/>
              </w:rPr>
              <w:t>к/н 04:03:090202:1270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46955B5" w14:textId="37DAEEDD" w:rsidR="00E418CC" w:rsidRPr="00AF7EE3" w:rsidRDefault="0050218A" w:rsidP="00E418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809C4B6" w14:textId="4640A9C3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3974093B" w14:textId="77777777" w:rsidTr="007E675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908DFF1" w14:textId="1341371C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483EC3A" w14:textId="67FA664B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Иогач, ул. Набережная, 10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40A5871" w14:textId="0C33465B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2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EFCC0D" w14:textId="261ED53F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231ECCE5" w14:textId="77777777" w:rsidTr="007E675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392F5AD" w14:textId="47EBF7CD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E7AE23" w14:textId="112617F8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Верх-Бийск, ул. Ленина,13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1048B5" w14:textId="7D724E5F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1C23958" w14:textId="25358514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4E070AE3" w14:textId="77777777" w:rsidTr="007E675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FA7448E" w14:textId="428E4A04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EFDF3D8" w14:textId="113F1FC5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Тондошка, ул. Центральная,13 А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F8093D6" w14:textId="3DB27154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2B46803" w14:textId="01B2762A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7DCC81C4" w14:textId="77777777" w:rsidTr="007E675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F399175" w14:textId="67BA4D6C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E8E4464" w14:textId="366BEA26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Шунарак, ул. Алтайская, 24 А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2E29928" w14:textId="650272D2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1A4B6E" w14:textId="29FBC9EB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6BE7E08D" w14:textId="77777777" w:rsidTr="007E675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99B2EFF" w14:textId="71391D7F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66AA9A" w14:textId="3B7DF7DD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с. Турочак, </w:t>
            </w:r>
            <w:proofErr w:type="spellStart"/>
            <w:r>
              <w:rPr>
                <w:sz w:val="28"/>
                <w:szCs w:val="28"/>
              </w:rPr>
              <w:t>ул</w:t>
            </w:r>
            <w:proofErr w:type="spellEnd"/>
            <w:r>
              <w:rPr>
                <w:sz w:val="28"/>
                <w:szCs w:val="28"/>
              </w:rPr>
              <w:t xml:space="preserve"> Советская,173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ABB81B" w14:textId="6A9ABBAA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8C29556" w14:textId="4D1E558E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29DCEA90" w14:textId="77777777" w:rsidTr="007E675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99E7909" w14:textId="372D753E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9612D5" w14:textId="1FC4F889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Турочак, ул. Осипова, 6, 8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B5D3093" w14:textId="627F7257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11D3DEA" w14:textId="4E5253E3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3BFEAF73" w14:textId="77777777" w:rsidTr="007E675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B1F64C4" w14:textId="65F798C6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E696D80" w14:textId="476914F7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Турочак, ул. Тельмана, 76, 78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9A871D" w14:textId="255617FB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C3E458B" w14:textId="72E2C043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05C8EC09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ECB4A17" w14:textId="66ACC82F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7E61A0A" w14:textId="7FF6C080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Турочак, ул. Телецкая, 51 - 53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181C89F" w14:textId="3843D993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AFA778B" w14:textId="1DFEA59C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0624686D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328A99D" w14:textId="0D888E44" w:rsidR="00E418CC" w:rsidRPr="00B47739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9FFD768" w14:textId="4D2416E8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Турочак, ул. Советская, 2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6F795C9" w14:textId="7C8F95D3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33A142B" w14:textId="2B73ADCC" w:rsidR="00E418CC" w:rsidRDefault="00E418CC" w:rsidP="00E418CC">
            <w:pPr>
              <w:jc w:val="center"/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06A542FF" w14:textId="77777777" w:rsidTr="00044E29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DC6D6EB" w14:textId="4AC67C5A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2FCD7D" w14:textId="0FDF458D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Турочак, ул. Береговая, 39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4EAFF44" w14:textId="037BEEEB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4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64F98CA" w14:textId="448965CB" w:rsidR="00E418CC" w:rsidRDefault="00E418CC" w:rsidP="00E418CC">
            <w:pPr>
              <w:jc w:val="center"/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339EF304" w14:textId="77777777" w:rsidTr="00D74F8B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9D4BE33" w14:textId="3B9D64A2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191930D" w14:textId="6612EDF7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Турочак, ул. Светлая, 10 Б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8C3428B" w14:textId="7F401908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5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5DCD331" w14:textId="590D5538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21C49F0D" w14:textId="77777777" w:rsidTr="00D74F8B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3DDAFCD" w14:textId="202A6FD3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AAE3307" w14:textId="6F8B355C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Турочак, ул. Мира, 1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E84838" w14:textId="4A8AF977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5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5275A6C" w14:textId="50912B90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E418CC" w:rsidRPr="00B47739" w14:paraId="4E691A67" w14:textId="77777777" w:rsidTr="00D74F8B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1689F2" w14:textId="1710A462" w:rsidR="00E418CC" w:rsidRDefault="00E418CC" w:rsidP="00E418CC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B6C2AE" w14:textId="6C410B47" w:rsidR="00E418CC" w:rsidRDefault="00E418CC" w:rsidP="00E418CC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Турочак, ул. Родниковая, 32 А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4578F22" w14:textId="165A8613" w:rsidR="00E418CC" w:rsidRPr="00AF7EE3" w:rsidRDefault="00E418CC" w:rsidP="00E418CC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5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E1B0A5A" w14:textId="29D6544E" w:rsidR="00E418CC" w:rsidRPr="00B74051" w:rsidRDefault="00E418CC" w:rsidP="00E418CC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</w:p>
        </w:tc>
      </w:tr>
      <w:tr w:rsidR="00A56659" w:rsidRPr="00B47739" w14:paraId="15BAC9A0" w14:textId="77777777" w:rsidTr="00D74F8B">
        <w:trPr>
          <w:tblCellSpacing w:w="0" w:type="dxa"/>
        </w:trPr>
        <w:tc>
          <w:tcPr>
            <w:tcW w:w="33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126B6FD" w14:textId="4FBA1B4B" w:rsidR="00A56659" w:rsidRDefault="00E418CC" w:rsidP="00A56659">
            <w:pPr>
              <w:pStyle w:val="aa"/>
              <w:spacing w:before="30" w:beforeAutospacing="0" w:after="3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32,</w:t>
            </w:r>
          </w:p>
        </w:tc>
        <w:tc>
          <w:tcPr>
            <w:tcW w:w="230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546CC05" w14:textId="1E6D002A" w:rsidR="00A56659" w:rsidRDefault="00A56659" w:rsidP="00A56659">
            <w:pPr>
              <w:pStyle w:val="aa"/>
              <w:spacing w:before="30" w:beforeAutospacing="0" w:after="3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Турочак, ул. Колхозная, 82</w:t>
            </w:r>
          </w:p>
        </w:tc>
        <w:tc>
          <w:tcPr>
            <w:tcW w:w="8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80DB9EC" w14:textId="56AC1E34" w:rsidR="00A56659" w:rsidRPr="00AF7EE3" w:rsidRDefault="00A56659" w:rsidP="00A56659">
            <w:pPr>
              <w:jc w:val="center"/>
              <w:rPr>
                <w:sz w:val="28"/>
                <w:szCs w:val="28"/>
              </w:rPr>
            </w:pPr>
            <w:r w:rsidRPr="00AF7EE3">
              <w:rPr>
                <w:sz w:val="28"/>
                <w:szCs w:val="28"/>
              </w:rPr>
              <w:t>5</w:t>
            </w:r>
          </w:p>
        </w:tc>
        <w:tc>
          <w:tcPr>
            <w:tcW w:w="15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1A29855" w14:textId="240F8DA7" w:rsidR="00A56659" w:rsidRPr="00B74051" w:rsidRDefault="00A56659" w:rsidP="00A56659">
            <w:pPr>
              <w:jc w:val="center"/>
              <w:rPr>
                <w:sz w:val="28"/>
                <w:szCs w:val="28"/>
              </w:rPr>
            </w:pPr>
            <w:r w:rsidRPr="00B74051">
              <w:rPr>
                <w:sz w:val="28"/>
                <w:szCs w:val="28"/>
              </w:rPr>
              <w:t>Администрация МО «Турочакский район»</w:t>
            </w:r>
            <w:r>
              <w:rPr>
                <w:sz w:val="28"/>
                <w:szCs w:val="28"/>
              </w:rPr>
              <w:t>»</w:t>
            </w:r>
          </w:p>
        </w:tc>
      </w:tr>
    </w:tbl>
    <w:p w14:paraId="18DBAAC3" w14:textId="77777777" w:rsidR="00B43B86" w:rsidRPr="00F6065B" w:rsidRDefault="00B43B86" w:rsidP="002D2307">
      <w:pPr>
        <w:widowControl w:val="0"/>
        <w:autoSpaceDE w:val="0"/>
        <w:autoSpaceDN w:val="0"/>
        <w:adjustRightInd w:val="0"/>
        <w:rPr>
          <w:sz w:val="28"/>
          <w:szCs w:val="28"/>
          <w:lang w:val="en-US"/>
        </w:rPr>
      </w:pPr>
    </w:p>
    <w:sectPr w:rsidR="00B43B86" w:rsidRPr="00F6065B" w:rsidSect="00FA53F8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220816" w14:textId="77777777" w:rsidR="00D74F8B" w:rsidRDefault="00D74F8B" w:rsidP="000E189F">
      <w:r>
        <w:separator/>
      </w:r>
    </w:p>
  </w:endnote>
  <w:endnote w:type="continuationSeparator" w:id="0">
    <w:p w14:paraId="262338D7" w14:textId="77777777" w:rsidR="00D74F8B" w:rsidRDefault="00D74F8B" w:rsidP="000E18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C0743A1" w14:textId="77777777" w:rsidR="00D74F8B" w:rsidRDefault="00D74F8B" w:rsidP="000E189F">
      <w:r>
        <w:separator/>
      </w:r>
    </w:p>
  </w:footnote>
  <w:footnote w:type="continuationSeparator" w:id="0">
    <w:p w14:paraId="5E5C05DE" w14:textId="77777777" w:rsidR="00D74F8B" w:rsidRDefault="00D74F8B" w:rsidP="000E18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46BA237" w14:textId="77777777" w:rsidR="00D74F8B" w:rsidRDefault="00D74F8B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A10228"/>
    <w:multiLevelType w:val="hybridMultilevel"/>
    <w:tmpl w:val="E152B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027370"/>
    <w:multiLevelType w:val="hybridMultilevel"/>
    <w:tmpl w:val="92006C5E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2" w15:restartNumberingAfterBreak="0">
    <w:nsid w:val="272F707A"/>
    <w:multiLevelType w:val="hybridMultilevel"/>
    <w:tmpl w:val="9BDCE6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C52968"/>
    <w:multiLevelType w:val="hybridMultilevel"/>
    <w:tmpl w:val="0D26EA26"/>
    <w:lvl w:ilvl="0" w:tplc="A1C20DB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D269D5"/>
    <w:multiLevelType w:val="hybridMultilevel"/>
    <w:tmpl w:val="82347074"/>
    <w:lvl w:ilvl="0" w:tplc="225EE8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350E0D6B"/>
    <w:multiLevelType w:val="hybridMultilevel"/>
    <w:tmpl w:val="DF381C80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A8566B8E">
      <w:start w:val="1"/>
      <w:numFmt w:val="decimal"/>
      <w:lvlText w:val="%2)"/>
      <w:lvlJc w:val="left"/>
      <w:pPr>
        <w:tabs>
          <w:tab w:val="num" w:pos="2149"/>
        </w:tabs>
        <w:ind w:left="2149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6" w15:restartNumberingAfterBreak="0">
    <w:nsid w:val="3DE00293"/>
    <w:multiLevelType w:val="hybridMultilevel"/>
    <w:tmpl w:val="348C4332"/>
    <w:lvl w:ilvl="0" w:tplc="292CE6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99500C3"/>
    <w:multiLevelType w:val="hybridMultilevel"/>
    <w:tmpl w:val="EA2669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8F6547D"/>
    <w:multiLevelType w:val="hybridMultilevel"/>
    <w:tmpl w:val="09BCACA4"/>
    <w:lvl w:ilvl="0" w:tplc="0419000F">
      <w:start w:val="1"/>
      <w:numFmt w:val="decimal"/>
      <w:lvlText w:val="%1."/>
      <w:lvlJc w:val="left"/>
      <w:pPr>
        <w:ind w:left="1425" w:hanging="360"/>
      </w:pPr>
    </w:lvl>
    <w:lvl w:ilvl="1" w:tplc="04190019" w:tentative="1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num w:numId="1">
    <w:abstractNumId w:val="1"/>
  </w:num>
  <w:num w:numId="2">
    <w:abstractNumId w:val="5"/>
  </w:num>
  <w:num w:numId="3">
    <w:abstractNumId w:val="6"/>
  </w:num>
  <w:num w:numId="4">
    <w:abstractNumId w:val="4"/>
  </w:num>
  <w:num w:numId="5">
    <w:abstractNumId w:val="7"/>
  </w:num>
  <w:num w:numId="6">
    <w:abstractNumId w:val="8"/>
  </w:num>
  <w:num w:numId="7">
    <w:abstractNumId w:val="2"/>
  </w:num>
  <w:num w:numId="8">
    <w:abstractNumId w:val="3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339F"/>
    <w:rsid w:val="00003BC6"/>
    <w:rsid w:val="00005F2F"/>
    <w:rsid w:val="00012876"/>
    <w:rsid w:val="0002400F"/>
    <w:rsid w:val="0002748A"/>
    <w:rsid w:val="000314DF"/>
    <w:rsid w:val="00044331"/>
    <w:rsid w:val="00044E29"/>
    <w:rsid w:val="00061776"/>
    <w:rsid w:val="00084485"/>
    <w:rsid w:val="000A2268"/>
    <w:rsid w:val="000D5DCA"/>
    <w:rsid w:val="000E189F"/>
    <w:rsid w:val="000E245E"/>
    <w:rsid w:val="000E429D"/>
    <w:rsid w:val="000E46B4"/>
    <w:rsid w:val="00100BBD"/>
    <w:rsid w:val="00116CB5"/>
    <w:rsid w:val="00124629"/>
    <w:rsid w:val="0017316C"/>
    <w:rsid w:val="00197279"/>
    <w:rsid w:val="001A2BE8"/>
    <w:rsid w:val="001C59A9"/>
    <w:rsid w:val="001C637D"/>
    <w:rsid w:val="0021339F"/>
    <w:rsid w:val="002416CE"/>
    <w:rsid w:val="002A2EE1"/>
    <w:rsid w:val="002A43E8"/>
    <w:rsid w:val="002A6C2E"/>
    <w:rsid w:val="002D2307"/>
    <w:rsid w:val="002F5062"/>
    <w:rsid w:val="002F52BC"/>
    <w:rsid w:val="00304CB3"/>
    <w:rsid w:val="00320F7D"/>
    <w:rsid w:val="00331868"/>
    <w:rsid w:val="00346970"/>
    <w:rsid w:val="00353CFE"/>
    <w:rsid w:val="003634FB"/>
    <w:rsid w:val="00377EB2"/>
    <w:rsid w:val="003C7537"/>
    <w:rsid w:val="004119B8"/>
    <w:rsid w:val="004219CE"/>
    <w:rsid w:val="00424A2D"/>
    <w:rsid w:val="00441579"/>
    <w:rsid w:val="00445259"/>
    <w:rsid w:val="004A4404"/>
    <w:rsid w:val="004A738E"/>
    <w:rsid w:val="004B3829"/>
    <w:rsid w:val="004D0973"/>
    <w:rsid w:val="004D0E93"/>
    <w:rsid w:val="004D14FC"/>
    <w:rsid w:val="004D65FE"/>
    <w:rsid w:val="004E0844"/>
    <w:rsid w:val="004E41F0"/>
    <w:rsid w:val="0050218A"/>
    <w:rsid w:val="0050260E"/>
    <w:rsid w:val="00536834"/>
    <w:rsid w:val="00596939"/>
    <w:rsid w:val="005A47D4"/>
    <w:rsid w:val="005A6582"/>
    <w:rsid w:val="005B17CF"/>
    <w:rsid w:val="005B1C99"/>
    <w:rsid w:val="005C07BC"/>
    <w:rsid w:val="005C3980"/>
    <w:rsid w:val="005C57DD"/>
    <w:rsid w:val="005D62D7"/>
    <w:rsid w:val="005E1644"/>
    <w:rsid w:val="005E43C3"/>
    <w:rsid w:val="005E78FF"/>
    <w:rsid w:val="00601281"/>
    <w:rsid w:val="00603A37"/>
    <w:rsid w:val="0060524F"/>
    <w:rsid w:val="00615EB9"/>
    <w:rsid w:val="006257C9"/>
    <w:rsid w:val="006340B1"/>
    <w:rsid w:val="00642584"/>
    <w:rsid w:val="006545CC"/>
    <w:rsid w:val="006710AB"/>
    <w:rsid w:val="006A145C"/>
    <w:rsid w:val="006C05FD"/>
    <w:rsid w:val="006E28DC"/>
    <w:rsid w:val="006F2353"/>
    <w:rsid w:val="006F2C2C"/>
    <w:rsid w:val="00706DE3"/>
    <w:rsid w:val="00713B56"/>
    <w:rsid w:val="00727C04"/>
    <w:rsid w:val="007454E7"/>
    <w:rsid w:val="007A1AD5"/>
    <w:rsid w:val="007A33DD"/>
    <w:rsid w:val="007B4CB1"/>
    <w:rsid w:val="007C1C45"/>
    <w:rsid w:val="007C3AAF"/>
    <w:rsid w:val="007C58D5"/>
    <w:rsid w:val="007D2592"/>
    <w:rsid w:val="007D5CA9"/>
    <w:rsid w:val="007E6759"/>
    <w:rsid w:val="007F46C8"/>
    <w:rsid w:val="00807699"/>
    <w:rsid w:val="00824798"/>
    <w:rsid w:val="00830AF5"/>
    <w:rsid w:val="00874F89"/>
    <w:rsid w:val="00876950"/>
    <w:rsid w:val="0088726E"/>
    <w:rsid w:val="008B4B24"/>
    <w:rsid w:val="008C1D7E"/>
    <w:rsid w:val="008E41ED"/>
    <w:rsid w:val="008F6768"/>
    <w:rsid w:val="0091567E"/>
    <w:rsid w:val="0092279D"/>
    <w:rsid w:val="00931A0B"/>
    <w:rsid w:val="00932684"/>
    <w:rsid w:val="009346AE"/>
    <w:rsid w:val="00941931"/>
    <w:rsid w:val="00952DB0"/>
    <w:rsid w:val="00957216"/>
    <w:rsid w:val="009A4B73"/>
    <w:rsid w:val="009C77D7"/>
    <w:rsid w:val="009D4543"/>
    <w:rsid w:val="00A04615"/>
    <w:rsid w:val="00A07715"/>
    <w:rsid w:val="00A11A3B"/>
    <w:rsid w:val="00A1369C"/>
    <w:rsid w:val="00A26BCB"/>
    <w:rsid w:val="00A56659"/>
    <w:rsid w:val="00A64B4F"/>
    <w:rsid w:val="00A75D1D"/>
    <w:rsid w:val="00A82606"/>
    <w:rsid w:val="00AB4B74"/>
    <w:rsid w:val="00AB75DA"/>
    <w:rsid w:val="00AC2855"/>
    <w:rsid w:val="00AF7EE3"/>
    <w:rsid w:val="00B02452"/>
    <w:rsid w:val="00B06358"/>
    <w:rsid w:val="00B40566"/>
    <w:rsid w:val="00B43B86"/>
    <w:rsid w:val="00B47739"/>
    <w:rsid w:val="00B573FE"/>
    <w:rsid w:val="00B72426"/>
    <w:rsid w:val="00B8400A"/>
    <w:rsid w:val="00B93CA7"/>
    <w:rsid w:val="00BA7DFF"/>
    <w:rsid w:val="00BB48E5"/>
    <w:rsid w:val="00BC13A9"/>
    <w:rsid w:val="00BF2D14"/>
    <w:rsid w:val="00C36FC9"/>
    <w:rsid w:val="00C522F6"/>
    <w:rsid w:val="00C63D45"/>
    <w:rsid w:val="00C73CB8"/>
    <w:rsid w:val="00CB62CB"/>
    <w:rsid w:val="00CC2863"/>
    <w:rsid w:val="00CD3CC5"/>
    <w:rsid w:val="00CD576C"/>
    <w:rsid w:val="00CE4EDB"/>
    <w:rsid w:val="00D14177"/>
    <w:rsid w:val="00D25270"/>
    <w:rsid w:val="00D30537"/>
    <w:rsid w:val="00D40EE3"/>
    <w:rsid w:val="00D6153B"/>
    <w:rsid w:val="00D74F8B"/>
    <w:rsid w:val="00D93B36"/>
    <w:rsid w:val="00DC1FEC"/>
    <w:rsid w:val="00DD54F8"/>
    <w:rsid w:val="00DF3A27"/>
    <w:rsid w:val="00E418CC"/>
    <w:rsid w:val="00E4358B"/>
    <w:rsid w:val="00E50B8E"/>
    <w:rsid w:val="00E50E5A"/>
    <w:rsid w:val="00E54A7D"/>
    <w:rsid w:val="00E6152A"/>
    <w:rsid w:val="00E662A1"/>
    <w:rsid w:val="00E71904"/>
    <w:rsid w:val="00EB1677"/>
    <w:rsid w:val="00EF16CF"/>
    <w:rsid w:val="00EF48B3"/>
    <w:rsid w:val="00F108D3"/>
    <w:rsid w:val="00F1711B"/>
    <w:rsid w:val="00F2079B"/>
    <w:rsid w:val="00F21226"/>
    <w:rsid w:val="00F26C64"/>
    <w:rsid w:val="00F52DA1"/>
    <w:rsid w:val="00F54A2B"/>
    <w:rsid w:val="00F6065B"/>
    <w:rsid w:val="00F974AC"/>
    <w:rsid w:val="00FA2A5D"/>
    <w:rsid w:val="00FA53F8"/>
    <w:rsid w:val="00FA6100"/>
    <w:rsid w:val="00FB1D0B"/>
    <w:rsid w:val="00FB5CC3"/>
    <w:rsid w:val="00FC7D1A"/>
    <w:rsid w:val="00FD5E34"/>
    <w:rsid w:val="00FD6F8B"/>
    <w:rsid w:val="00FD75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  <w14:docId w14:val="031E5691"/>
  <w15:docId w15:val="{C621943F-4E35-46D2-A26F-D26C531B2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1677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EB1677"/>
    <w:pPr>
      <w:tabs>
        <w:tab w:val="center" w:pos="4677"/>
        <w:tab w:val="right" w:pos="9355"/>
      </w:tabs>
    </w:pPr>
  </w:style>
  <w:style w:type="paragraph" w:customStyle="1" w:styleId="1">
    <w:name w:val="Без интервала1"/>
    <w:rsid w:val="005D62D7"/>
    <w:rPr>
      <w:rFonts w:ascii="Calibri" w:hAnsi="Calibri" w:cs="Calibri"/>
      <w:sz w:val="22"/>
      <w:szCs w:val="22"/>
      <w:lang w:eastAsia="en-US"/>
    </w:rPr>
  </w:style>
  <w:style w:type="character" w:styleId="a4">
    <w:name w:val="Hyperlink"/>
    <w:rsid w:val="006C05FD"/>
    <w:rPr>
      <w:color w:val="0563C1"/>
      <w:u w:val="single"/>
    </w:rPr>
  </w:style>
  <w:style w:type="paragraph" w:styleId="a5">
    <w:name w:val="No Spacing"/>
    <w:uiPriority w:val="1"/>
    <w:qFormat/>
    <w:rsid w:val="000E245E"/>
    <w:rPr>
      <w:sz w:val="24"/>
      <w:szCs w:val="24"/>
    </w:rPr>
  </w:style>
  <w:style w:type="table" w:styleId="a6">
    <w:name w:val="Table Grid"/>
    <w:basedOn w:val="a1"/>
    <w:rsid w:val="00F212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rsid w:val="00124629"/>
    <w:rPr>
      <w:rFonts w:ascii="Segoe UI" w:hAnsi="Segoe UI"/>
      <w:sz w:val="18"/>
      <w:szCs w:val="18"/>
    </w:rPr>
  </w:style>
  <w:style w:type="character" w:customStyle="1" w:styleId="a8">
    <w:name w:val="Текст выноски Знак"/>
    <w:link w:val="a7"/>
    <w:rsid w:val="00124629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0D5DCA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9">
    <w:name w:val="List Paragraph"/>
    <w:basedOn w:val="a"/>
    <w:uiPriority w:val="34"/>
    <w:qFormat/>
    <w:rsid w:val="00CB62CB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B47739"/>
    <w:pPr>
      <w:spacing w:before="100" w:beforeAutospacing="1" w:after="100" w:afterAutospacing="1"/>
    </w:pPr>
  </w:style>
  <w:style w:type="character" w:styleId="ab">
    <w:name w:val="Strong"/>
    <w:basedOn w:val="a0"/>
    <w:uiPriority w:val="22"/>
    <w:qFormat/>
    <w:rsid w:val="00B47739"/>
    <w:rPr>
      <w:b/>
      <w:bCs/>
    </w:rPr>
  </w:style>
  <w:style w:type="character" w:styleId="ac">
    <w:name w:val="annotation reference"/>
    <w:basedOn w:val="a0"/>
    <w:semiHidden/>
    <w:unhideWhenUsed/>
    <w:rsid w:val="000E189F"/>
    <w:rPr>
      <w:sz w:val="16"/>
      <w:szCs w:val="16"/>
    </w:rPr>
  </w:style>
  <w:style w:type="paragraph" w:styleId="ad">
    <w:name w:val="annotation text"/>
    <w:basedOn w:val="a"/>
    <w:link w:val="ae"/>
    <w:semiHidden/>
    <w:unhideWhenUsed/>
    <w:rsid w:val="000E189F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semiHidden/>
    <w:rsid w:val="000E189F"/>
  </w:style>
  <w:style w:type="paragraph" w:styleId="af">
    <w:name w:val="annotation subject"/>
    <w:basedOn w:val="ad"/>
    <w:next w:val="ad"/>
    <w:link w:val="af0"/>
    <w:semiHidden/>
    <w:unhideWhenUsed/>
    <w:rsid w:val="000E189F"/>
    <w:rPr>
      <w:b/>
      <w:bCs/>
    </w:rPr>
  </w:style>
  <w:style w:type="character" w:customStyle="1" w:styleId="af0">
    <w:name w:val="Тема примечания Знак"/>
    <w:basedOn w:val="ae"/>
    <w:link w:val="af"/>
    <w:semiHidden/>
    <w:rsid w:val="000E189F"/>
    <w:rPr>
      <w:b/>
      <w:bCs/>
    </w:rPr>
  </w:style>
  <w:style w:type="paragraph" w:styleId="af1">
    <w:name w:val="footer"/>
    <w:basedOn w:val="a"/>
    <w:link w:val="af2"/>
    <w:unhideWhenUsed/>
    <w:rsid w:val="000E189F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rsid w:val="000E189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15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7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6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25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42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1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0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9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19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8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59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19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3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35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5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9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00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87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11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1.bin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jp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esktop\&#1082;&#1086;&#1084;&#1080;&#1089;&#1089;&#1080;&#1103;\&#1041;&#1083;&#1072;&#1085;&#1082;%20&#1087;&#1086;&#1089;&#1090;&#1072;&#1085;&#1086;&#1074;&#1083;&#1077;&#1085;&#1080;&#1103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055735-F09F-48E0-A212-6626FD51AD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Бланк постановления.dotx</Template>
  <TotalTime>360</TotalTime>
  <Pages>23</Pages>
  <Words>760</Words>
  <Characters>4772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РЕСПУБЛИКА АЛТАЙ</vt:lpstr>
    </vt:vector>
  </TitlesOfParts>
  <Company>OSIPOV</Company>
  <LinksUpToDate>false</LinksUpToDate>
  <CharactersWithSpaces>5521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РЕСПУБЛИКА АЛТАЙ</dc:title>
  <dc:subject/>
  <dc:creator>Пользователь</dc:creator>
  <cp:keywords/>
  <dc:description/>
  <cp:lastModifiedBy>Татьяна Валерьевна</cp:lastModifiedBy>
  <cp:revision>5</cp:revision>
  <cp:lastPrinted>2020-07-20T02:01:00Z</cp:lastPrinted>
  <dcterms:created xsi:type="dcterms:W3CDTF">2020-06-26T09:16:00Z</dcterms:created>
  <dcterms:modified xsi:type="dcterms:W3CDTF">2020-07-20T02:41:00Z</dcterms:modified>
</cp:coreProperties>
</file>